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491B" w:rsidRDefault="00BB491B">
      <w:pPr>
        <w:rPr>
          <w:b/>
          <w:bCs/>
          <w:sz w:val="28"/>
          <w:szCs w:val="28"/>
        </w:rPr>
      </w:pPr>
      <w:r>
        <w:rPr>
          <w:b/>
          <w:bCs/>
          <w:sz w:val="28"/>
          <w:szCs w:val="28"/>
        </w:rPr>
        <w:t xml:space="preserve">                                                          RULE 7  -  RUNNERS</w:t>
      </w:r>
    </w:p>
    <w:p w:rsidR="00BB491B" w:rsidRDefault="00BB491B">
      <w:pPr>
        <w:rPr>
          <w:b/>
          <w:bCs/>
          <w:sz w:val="28"/>
          <w:szCs w:val="28"/>
        </w:rPr>
      </w:pPr>
      <w:r>
        <w:rPr>
          <w:b/>
          <w:bCs/>
          <w:sz w:val="28"/>
          <w:szCs w:val="28"/>
        </w:rPr>
        <w:t xml:space="preserve">                                                     SOME  KNOTTY PROBLEMS</w:t>
      </w:r>
    </w:p>
    <w:p w:rsidR="00BB491B" w:rsidRDefault="00BB491B">
      <w:pPr>
        <w:rPr>
          <w:b/>
          <w:bCs/>
          <w:sz w:val="28"/>
          <w:szCs w:val="28"/>
        </w:rPr>
      </w:pPr>
      <w:r>
        <w:rPr>
          <w:b/>
          <w:bCs/>
          <w:sz w:val="28"/>
          <w:szCs w:val="28"/>
        </w:rPr>
        <w:t xml:space="preserve">                                                 JOHN TEEHAN AND JOHN SHAW</w:t>
      </w:r>
    </w:p>
    <w:p w:rsidR="00BB491B" w:rsidRDefault="00BB491B" w:rsidP="002518E5">
      <w:pPr>
        <w:pStyle w:val="ListParagraph"/>
        <w:numPr>
          <w:ilvl w:val="0"/>
          <w:numId w:val="2"/>
        </w:numPr>
        <w:rPr>
          <w:sz w:val="28"/>
          <w:szCs w:val="28"/>
        </w:rPr>
      </w:pPr>
      <w:r>
        <w:rPr>
          <w:sz w:val="28"/>
          <w:szCs w:val="28"/>
        </w:rPr>
        <w:t>Two out, bases full, batter walks but the runner from second is overzealous and runs past third base toward home and is tagged out on a throw by the catcher prior to R</w:t>
      </w:r>
      <w:bookmarkStart w:id="0" w:name="_GoBack"/>
      <w:bookmarkEnd w:id="0"/>
      <w:r>
        <w:rPr>
          <w:sz w:val="28"/>
          <w:szCs w:val="28"/>
        </w:rPr>
        <w:t>3 touching home. Does the run count?</w:t>
      </w:r>
    </w:p>
    <w:p w:rsidR="00BB491B" w:rsidRDefault="00BB491B" w:rsidP="00FF217A">
      <w:pPr>
        <w:pStyle w:val="ListParagraph"/>
        <w:numPr>
          <w:ilvl w:val="0"/>
          <w:numId w:val="2"/>
        </w:numPr>
        <w:rPr>
          <w:sz w:val="28"/>
          <w:szCs w:val="28"/>
        </w:rPr>
      </w:pPr>
      <w:r>
        <w:rPr>
          <w:sz w:val="28"/>
          <w:szCs w:val="28"/>
        </w:rPr>
        <w:t>R1 is stealing on the pitch. In his haste to throw, the catcher steps up and is contacted by the batter legal swing. The ball rolls away from the catcher and R1 continues to third base. In his haste, R1 misses second base. How would you handle this situation?</w:t>
      </w:r>
    </w:p>
    <w:p w:rsidR="00BB491B" w:rsidRDefault="00BB491B" w:rsidP="00FF217A">
      <w:pPr>
        <w:pStyle w:val="ListParagraph"/>
        <w:numPr>
          <w:ilvl w:val="0"/>
          <w:numId w:val="2"/>
        </w:numPr>
        <w:rPr>
          <w:sz w:val="28"/>
          <w:szCs w:val="28"/>
        </w:rPr>
      </w:pPr>
      <w:r>
        <w:rPr>
          <w:sz w:val="28"/>
          <w:szCs w:val="28"/>
        </w:rPr>
        <w:t>R1 and R2 – The batter bunts the ball down the third base line. The third baseman charges the ball, briefly bobbles the ball and throws toward first (throw goes out of play) after all runners, including the batter runner had advanced one base. How many bases does each runner including the batter-runner get? What is your ruling?</w:t>
      </w:r>
    </w:p>
    <w:p w:rsidR="00BB491B" w:rsidRDefault="00BB491B" w:rsidP="00FF217A">
      <w:pPr>
        <w:pStyle w:val="ListParagraph"/>
        <w:numPr>
          <w:ilvl w:val="0"/>
          <w:numId w:val="2"/>
        </w:numPr>
        <w:rPr>
          <w:sz w:val="28"/>
          <w:szCs w:val="28"/>
        </w:rPr>
      </w:pPr>
      <w:r>
        <w:rPr>
          <w:sz w:val="28"/>
          <w:szCs w:val="28"/>
        </w:rPr>
        <w:t>Runner on first, batter hits a blooper into short right that falls safely. R1 holds up between first and second as the right fielder throws (releases the ball) towards first and the throw goes into the stands. Place the runners.</w:t>
      </w:r>
    </w:p>
    <w:p w:rsidR="00BB491B" w:rsidRDefault="00BB491B" w:rsidP="00FF217A">
      <w:pPr>
        <w:pStyle w:val="ListParagraph"/>
        <w:numPr>
          <w:ilvl w:val="0"/>
          <w:numId w:val="2"/>
        </w:numPr>
        <w:rPr>
          <w:sz w:val="28"/>
          <w:szCs w:val="28"/>
        </w:rPr>
      </w:pPr>
      <w:r>
        <w:rPr>
          <w:sz w:val="28"/>
          <w:szCs w:val="28"/>
        </w:rPr>
        <w:t>R1 – Batter hits a ball to shortstop, who throws to second base too late to get the runner at second. The second baseman throws towards first base after the batter-runner has crossed first base and the throw goes into dead-ball territory. Place the runners.</w:t>
      </w:r>
    </w:p>
    <w:p w:rsidR="00BB491B" w:rsidRDefault="00BB491B" w:rsidP="00FF217A">
      <w:pPr>
        <w:pStyle w:val="ListParagraph"/>
        <w:numPr>
          <w:ilvl w:val="0"/>
          <w:numId w:val="2"/>
        </w:numPr>
        <w:rPr>
          <w:sz w:val="28"/>
          <w:szCs w:val="28"/>
        </w:rPr>
      </w:pPr>
      <w:r>
        <w:rPr>
          <w:sz w:val="28"/>
          <w:szCs w:val="28"/>
        </w:rPr>
        <w:t>The batter-runner is safe at first on a close play as he runs through first base. (a) The runner turns to the left as he returns to the first base (a tag is applied before the batter runner touches first base). (b) The batter-runner, seeing an over throw, does not see the catcher backing up the play and takes one-step toward second prior to returning to first (a tag is applied before he touches first base). Your ruling on each play.</w:t>
      </w:r>
    </w:p>
    <w:p w:rsidR="00BB491B" w:rsidRDefault="00BB491B" w:rsidP="00FF217A">
      <w:pPr>
        <w:pStyle w:val="ListParagraph"/>
        <w:numPr>
          <w:ilvl w:val="0"/>
          <w:numId w:val="2"/>
        </w:numPr>
        <w:rPr>
          <w:sz w:val="28"/>
          <w:szCs w:val="28"/>
        </w:rPr>
      </w:pPr>
      <w:r>
        <w:rPr>
          <w:sz w:val="28"/>
          <w:szCs w:val="28"/>
        </w:rPr>
        <w:t>A shortstop’s bad throw is gloved along the home plate side of first base and the batter-runner dives to first and is safe. The batter-runner stands up to dust himself off and is standing a couple of feet to the home plate side of first base. The runner is tagged; what is your ruling?</w:t>
      </w:r>
    </w:p>
    <w:p w:rsidR="00BB491B" w:rsidRDefault="00BB491B" w:rsidP="00FF217A">
      <w:pPr>
        <w:pStyle w:val="ListParagraph"/>
        <w:numPr>
          <w:ilvl w:val="0"/>
          <w:numId w:val="2"/>
        </w:numPr>
        <w:rPr>
          <w:sz w:val="28"/>
          <w:szCs w:val="28"/>
        </w:rPr>
      </w:pPr>
      <w:r>
        <w:rPr>
          <w:sz w:val="28"/>
          <w:szCs w:val="28"/>
        </w:rPr>
        <w:t>A runner is advancing to first (or home) and runs by the base missing it and continues running several steps, ignoring the fact that he missed the base. The play was close; as the umpire, what should you do? What does the team on defense have to do in order to get an out?</w:t>
      </w:r>
    </w:p>
    <w:p w:rsidR="00BB491B" w:rsidRDefault="00BB491B" w:rsidP="00FF217A">
      <w:pPr>
        <w:pStyle w:val="ListParagraph"/>
        <w:numPr>
          <w:ilvl w:val="0"/>
          <w:numId w:val="2"/>
        </w:numPr>
        <w:rPr>
          <w:sz w:val="28"/>
          <w:szCs w:val="28"/>
        </w:rPr>
      </w:pPr>
      <w:r>
        <w:rPr>
          <w:sz w:val="28"/>
          <w:szCs w:val="28"/>
        </w:rPr>
        <w:t>A runner is advancing to first or home, and collides with the fielder, who is fielding a throw. The runner misses the base and immediately tries to return to touch it, but is tagged by the fielder before he can return. What is your ruling? Does a tag need to be applied or can the base be touched?</w:t>
      </w:r>
    </w:p>
    <w:p w:rsidR="00BB491B" w:rsidRDefault="00BB491B" w:rsidP="00FF217A">
      <w:pPr>
        <w:pStyle w:val="ListParagraph"/>
        <w:numPr>
          <w:ilvl w:val="0"/>
          <w:numId w:val="2"/>
        </w:numPr>
        <w:rPr>
          <w:sz w:val="28"/>
          <w:szCs w:val="28"/>
        </w:rPr>
      </w:pPr>
      <w:r>
        <w:rPr>
          <w:sz w:val="28"/>
          <w:szCs w:val="28"/>
        </w:rPr>
        <w:t>The batter hits a ground ball to the short-stop. On what appears to be the batter-runner’s last stride before touching first base, his foot hits the ground just short of the base, failing to touch it. The batter-runner’s body is over the top of the top of first before the first baseman gloves the ball. Give your complete ruling. What is your responsibility (mechanic) as the umpire?</w:t>
      </w:r>
    </w:p>
    <w:p w:rsidR="00BB491B" w:rsidRDefault="00BB491B" w:rsidP="00113B72">
      <w:pPr>
        <w:pStyle w:val="ListParagraph"/>
        <w:rPr>
          <w:sz w:val="28"/>
          <w:szCs w:val="28"/>
        </w:rPr>
      </w:pPr>
    </w:p>
    <w:p w:rsidR="00BB491B" w:rsidRDefault="00BB491B" w:rsidP="00113B72">
      <w:pPr>
        <w:rPr>
          <w:b/>
          <w:bCs/>
          <w:sz w:val="28"/>
          <w:szCs w:val="28"/>
        </w:rPr>
      </w:pPr>
      <w:r>
        <w:rPr>
          <w:b/>
          <w:bCs/>
          <w:sz w:val="28"/>
          <w:szCs w:val="28"/>
        </w:rPr>
        <w:t xml:space="preserve">                                                               ANSWER KEY</w:t>
      </w:r>
    </w:p>
    <w:p w:rsidR="00BB491B" w:rsidRDefault="00BB491B" w:rsidP="00113B72">
      <w:pPr>
        <w:pStyle w:val="ListParagraph"/>
        <w:numPr>
          <w:ilvl w:val="0"/>
          <w:numId w:val="3"/>
        </w:numPr>
        <w:rPr>
          <w:sz w:val="24"/>
          <w:szCs w:val="24"/>
        </w:rPr>
      </w:pPr>
      <w:r>
        <w:rPr>
          <w:sz w:val="24"/>
          <w:szCs w:val="24"/>
        </w:rPr>
        <w:t>Rule 7.04 (b) comment: A runner forced to advance without liability to be put out may advance past the base to which he is entitled only at his peril. If such a runner, forced to advance, is put out for the third out before the preceding runner, forced to advance, is put out for the third out before the preceding runner, also forced to advance, touches home plate, the run shall score.</w:t>
      </w:r>
    </w:p>
    <w:p w:rsidR="00BB491B" w:rsidRDefault="00BB491B" w:rsidP="00113B72">
      <w:pPr>
        <w:pStyle w:val="ListParagraph"/>
        <w:numPr>
          <w:ilvl w:val="0"/>
          <w:numId w:val="3"/>
        </w:numPr>
        <w:rPr>
          <w:sz w:val="24"/>
          <w:szCs w:val="24"/>
        </w:rPr>
      </w:pPr>
      <w:r>
        <w:rPr>
          <w:sz w:val="24"/>
          <w:szCs w:val="24"/>
        </w:rPr>
        <w:t>Rule 7.04 (d note) When a runner is entitled to a base without liability to be put out, while the ball is in play, or under any rule in which the ball is in play after the runner reaches the base to which he is entitled, and the runner fails to touch the base to which he is entitled before attempting to advance to the next base, the runner shall forfeit his exemption from liability to be put out, and he may be put out by tagging the base or by tagging the runner before he returns to the missed base.</w:t>
      </w:r>
    </w:p>
    <w:p w:rsidR="00BB491B" w:rsidRDefault="00BB491B" w:rsidP="00113B72">
      <w:pPr>
        <w:pStyle w:val="ListParagraph"/>
        <w:numPr>
          <w:ilvl w:val="0"/>
          <w:numId w:val="3"/>
        </w:numPr>
        <w:rPr>
          <w:sz w:val="24"/>
          <w:szCs w:val="24"/>
        </w:rPr>
      </w:pPr>
      <w:r>
        <w:rPr>
          <w:sz w:val="24"/>
          <w:szCs w:val="24"/>
        </w:rPr>
        <w:t>Rule 7.05 (g) Approved Ruling: If ALL runners, including the batter-runner, have advanced at least one base when an infielder makes a wild throw on the first play after the pitch, the sward shall be governed by the position of the runners when the wild throw was made.</w:t>
      </w:r>
    </w:p>
    <w:p w:rsidR="00BB491B" w:rsidRDefault="00BB491B" w:rsidP="00113B72">
      <w:pPr>
        <w:pStyle w:val="ListParagraph"/>
        <w:numPr>
          <w:ilvl w:val="0"/>
          <w:numId w:val="3"/>
        </w:numPr>
        <w:rPr>
          <w:sz w:val="24"/>
          <w:szCs w:val="24"/>
        </w:rPr>
      </w:pPr>
      <w:r>
        <w:rPr>
          <w:sz w:val="24"/>
          <w:szCs w:val="24"/>
        </w:rPr>
        <w:t>Rule 7.05 (g) Approved ruling: Since no runner, when the ball is dead, may advance beyond the base to which he is entitled, the runner originally on first base goes to third base and the batter is held at second base.</w:t>
      </w:r>
    </w:p>
    <w:p w:rsidR="00BB491B" w:rsidRDefault="00BB491B" w:rsidP="00113B72">
      <w:pPr>
        <w:pStyle w:val="ListParagraph"/>
        <w:numPr>
          <w:ilvl w:val="0"/>
          <w:numId w:val="3"/>
        </w:numPr>
        <w:rPr>
          <w:sz w:val="24"/>
          <w:szCs w:val="24"/>
        </w:rPr>
      </w:pPr>
      <w:r>
        <w:rPr>
          <w:sz w:val="24"/>
          <w:szCs w:val="24"/>
        </w:rPr>
        <w:t>Rule 7.05 (g) Play – Ruling—The runner on second scores and on this play, only, if the batter-runner is past first base when the throw is made, he is awarded third base.</w:t>
      </w:r>
    </w:p>
    <w:p w:rsidR="00BB491B" w:rsidRDefault="00BB491B" w:rsidP="00113B72">
      <w:pPr>
        <w:pStyle w:val="ListParagraph"/>
        <w:numPr>
          <w:ilvl w:val="0"/>
          <w:numId w:val="3"/>
        </w:numPr>
        <w:rPr>
          <w:sz w:val="24"/>
          <w:szCs w:val="24"/>
        </w:rPr>
      </w:pPr>
      <w:r>
        <w:rPr>
          <w:sz w:val="24"/>
          <w:szCs w:val="24"/>
        </w:rPr>
        <w:t>7.08 (c) A batter-runner cannot be tagged out when overrunning first base after advancing to such a base on a batted ball, uncaught third strike three, or live ball award. A batter-runner overrunning first base who subsequently takes a single step (steps) toward second base with the intent to advance is no longer overrunning and can be tagged out while off the base. (Turning toward  second base after overrunning first does not necessarily show an attempt to advance)</w:t>
      </w:r>
    </w:p>
    <w:p w:rsidR="00BB491B" w:rsidRDefault="00BB491B" w:rsidP="00113B72">
      <w:pPr>
        <w:pStyle w:val="ListParagraph"/>
        <w:numPr>
          <w:ilvl w:val="0"/>
          <w:numId w:val="3"/>
        </w:numPr>
        <w:rPr>
          <w:sz w:val="24"/>
          <w:szCs w:val="24"/>
        </w:rPr>
      </w:pPr>
      <w:r>
        <w:rPr>
          <w:sz w:val="24"/>
          <w:szCs w:val="24"/>
        </w:rPr>
        <w:t>Rule 7.08 (b) A Batter-runner who advances to first base and then returns to the home plate side of first base can be tagged out while off of the base.</w:t>
      </w:r>
    </w:p>
    <w:p w:rsidR="00BB491B" w:rsidRDefault="00BB491B" w:rsidP="00113B72">
      <w:pPr>
        <w:pStyle w:val="ListParagraph"/>
        <w:numPr>
          <w:ilvl w:val="0"/>
          <w:numId w:val="3"/>
        </w:numPr>
        <w:rPr>
          <w:sz w:val="24"/>
          <w:szCs w:val="24"/>
        </w:rPr>
      </w:pPr>
      <w:r>
        <w:rPr>
          <w:sz w:val="24"/>
          <w:szCs w:val="24"/>
        </w:rPr>
        <w:t>Rule 7.08 (k) (p79 in Roder Manual) This is referred to as a relaxed action. The umpire should signal safe as the runner beat the play; however, the fielder now in possession of the ball shows the ball to the umpire and can step on the base or tag the runner. This is an appeal; therefore, if a previous runner scores prior to the tag of the runner or base, the run is allowed.</w:t>
      </w:r>
    </w:p>
    <w:p w:rsidR="00BB491B" w:rsidRDefault="00BB491B" w:rsidP="00113B72">
      <w:pPr>
        <w:pStyle w:val="ListParagraph"/>
        <w:numPr>
          <w:ilvl w:val="0"/>
          <w:numId w:val="3"/>
        </w:numPr>
        <w:rPr>
          <w:sz w:val="24"/>
          <w:szCs w:val="24"/>
        </w:rPr>
      </w:pPr>
      <w:r>
        <w:rPr>
          <w:sz w:val="24"/>
          <w:szCs w:val="24"/>
        </w:rPr>
        <w:t>Rule 7.08 (k) this is an unrelaxed play; therefore, the tag needs to be applied. The play is considered to be an appeal of the overrun and if two are out, previous advances are allowed.</w:t>
      </w:r>
    </w:p>
    <w:p w:rsidR="00BB491B" w:rsidRPr="00FF217A" w:rsidRDefault="00BB491B" w:rsidP="00113B72">
      <w:pPr>
        <w:pStyle w:val="ListParagraph"/>
        <w:rPr>
          <w:sz w:val="28"/>
          <w:szCs w:val="28"/>
        </w:rPr>
      </w:pPr>
      <w:r>
        <w:rPr>
          <w:sz w:val="24"/>
          <w:szCs w:val="24"/>
        </w:rPr>
        <w:t>Rule 7.08 (k) Roder Manual, pp79-80) The batter-runner overruns  the base, the umpire signals “safe” and the first baseman steps on the base and appeals to the umpire that the batter-runner failed to touch first; the umpire has handled the play in a correct manner. The batter-runner had touched or passed first safely and it is the responsibility of the defensive team to recognize that the runner missed the base. The batter-runner is out on appeal. Remember, this is a time play and if two were previously out, all previous action counts.</w:t>
      </w:r>
    </w:p>
    <w:p w:rsidR="00BB491B" w:rsidRPr="002518E5" w:rsidRDefault="00BB491B">
      <w:pPr>
        <w:rPr>
          <w:sz w:val="24"/>
          <w:szCs w:val="24"/>
        </w:rPr>
      </w:pPr>
    </w:p>
    <w:sectPr w:rsidR="00BB491B" w:rsidRPr="002518E5" w:rsidSect="0005590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egoe UI">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BE423F"/>
    <w:multiLevelType w:val="hybridMultilevel"/>
    <w:tmpl w:val="B428E07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5933444E"/>
    <w:multiLevelType w:val="hybridMultilevel"/>
    <w:tmpl w:val="F28EEA8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637F5DDB"/>
    <w:multiLevelType w:val="hybridMultilevel"/>
    <w:tmpl w:val="D7D6AD6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518E5"/>
    <w:rsid w:val="00055906"/>
    <w:rsid w:val="00113B72"/>
    <w:rsid w:val="00157EC2"/>
    <w:rsid w:val="002518E5"/>
    <w:rsid w:val="005C65BE"/>
    <w:rsid w:val="005D762B"/>
    <w:rsid w:val="0064173C"/>
    <w:rsid w:val="007E1F21"/>
    <w:rsid w:val="00AB6F56"/>
    <w:rsid w:val="00B51102"/>
    <w:rsid w:val="00B97E1C"/>
    <w:rsid w:val="00BB491B"/>
    <w:rsid w:val="00C7317F"/>
    <w:rsid w:val="00DD69BF"/>
    <w:rsid w:val="00FF217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5906"/>
    <w:pPr>
      <w:spacing w:after="160" w:line="259" w:lineRule="auto"/>
    </w:pPr>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2518E5"/>
    <w:pPr>
      <w:ind w:left="720"/>
    </w:pPr>
  </w:style>
  <w:style w:type="paragraph" w:styleId="BalloonText">
    <w:name w:val="Balloon Text"/>
    <w:basedOn w:val="Normal"/>
    <w:link w:val="BalloonTextChar"/>
    <w:uiPriority w:val="99"/>
    <w:semiHidden/>
    <w:rsid w:val="00157E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157EC2"/>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3</Pages>
  <Words>976</Words>
  <Characters>5566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RULE 7  -  RUNNERS</dc:title>
  <dc:subject/>
  <dc:creator>John Shaw</dc:creator>
  <cp:keywords/>
  <dc:description/>
  <cp:lastModifiedBy>michael rabideau</cp:lastModifiedBy>
  <cp:revision>2</cp:revision>
  <cp:lastPrinted>2015-04-04T16:06:00Z</cp:lastPrinted>
  <dcterms:created xsi:type="dcterms:W3CDTF">2015-04-07T13:31:00Z</dcterms:created>
  <dcterms:modified xsi:type="dcterms:W3CDTF">2015-04-07T13:31:00Z</dcterms:modified>
</cp:coreProperties>
</file>